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2"/>
        <w:tblW w:w="9209" w:type="dxa"/>
        <w:tblLook w:val="04A0" w:firstRow="1" w:lastRow="0" w:firstColumn="1" w:lastColumn="0" w:noHBand="0" w:noVBand="1"/>
      </w:tblPr>
      <w:tblGrid>
        <w:gridCol w:w="5524"/>
        <w:gridCol w:w="3685"/>
      </w:tblGrid>
      <w:tr w:rsidR="007236A6" w:rsidRPr="00CA1FFA" w14:paraId="5B83CDA5" w14:textId="77777777" w:rsidTr="00010615">
        <w:trPr>
          <w:cantSplit/>
          <w:tblHeader/>
        </w:trPr>
        <w:tc>
          <w:tcPr>
            <w:tcW w:w="9209" w:type="dxa"/>
            <w:gridSpan w:val="2"/>
            <w:shd w:val="clear" w:color="auto" w:fill="70208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56581" w14:textId="77777777" w:rsidR="007236A6" w:rsidRPr="00CA1FFA" w:rsidRDefault="009F587B" w:rsidP="00010615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  <w:r>
              <w:rPr>
                <w:b/>
                <w:bCs/>
                <w:color w:val="FFFFFF"/>
              </w:rPr>
              <w:t xml:space="preserve"> </w:t>
            </w:r>
            <w:r w:rsidR="00010615">
              <w:rPr>
                <w:b/>
                <w:bCs/>
                <w:color w:val="FFFFFF"/>
              </w:rPr>
              <w:t xml:space="preserve">NAME – Individual Healthcare Plan for allergy </w:t>
            </w:r>
          </w:p>
        </w:tc>
      </w:tr>
      <w:tr w:rsidR="00CB4A71" w:rsidRPr="00CA1FFA" w14:paraId="5D09B93F" w14:textId="77777777" w:rsidTr="00CB4A71">
        <w:trPr>
          <w:cantSplit/>
          <w:trHeight w:val="423"/>
          <w:tblHeader/>
        </w:trPr>
        <w:tc>
          <w:tcPr>
            <w:tcW w:w="5524" w:type="dxa"/>
            <w:vAlign w:val="center"/>
          </w:tcPr>
          <w:p w14:paraId="6A750D3A" w14:textId="77777777" w:rsidR="00CB4A71" w:rsidRPr="003868F3" w:rsidRDefault="00CB4A71" w:rsidP="003868F3">
            <w:pPr>
              <w:spacing w:before="100" w:after="100"/>
              <w:ind w:left="58" w:right="58"/>
            </w:pPr>
            <w:r w:rsidRPr="003868F3">
              <w:rPr>
                <w:b/>
                <w:bCs/>
              </w:rPr>
              <w:t>Date of birth</w:t>
            </w:r>
            <w:r w:rsidRPr="003868F3">
              <w:t xml:space="preserve">: </w:t>
            </w:r>
          </w:p>
        </w:tc>
        <w:tc>
          <w:tcPr>
            <w:tcW w:w="3685" w:type="dxa"/>
            <w:vMerge w:val="restart"/>
            <w:vAlign w:val="center"/>
          </w:tcPr>
          <w:p w14:paraId="2789658E" w14:textId="77777777" w:rsidR="00CB4A71" w:rsidRPr="003868F3" w:rsidRDefault="00CB4A71" w:rsidP="00BC2783">
            <w:pPr>
              <w:spacing w:before="100" w:after="100"/>
              <w:ind w:left="58" w:right="58"/>
              <w:jc w:val="center"/>
            </w:pPr>
            <w:r>
              <w:t>Current photo</w:t>
            </w:r>
          </w:p>
        </w:tc>
      </w:tr>
      <w:tr w:rsidR="00BC2783" w:rsidRPr="00CA1FFA" w14:paraId="0B713B9A" w14:textId="77777777" w:rsidTr="00797749">
        <w:trPr>
          <w:cantSplit/>
          <w:tblHeader/>
        </w:trPr>
        <w:tc>
          <w:tcPr>
            <w:tcW w:w="5524" w:type="dxa"/>
            <w:vAlign w:val="center"/>
          </w:tcPr>
          <w:p w14:paraId="59149CB9" w14:textId="77777777" w:rsidR="00BC2783" w:rsidRPr="003868F3" w:rsidRDefault="0078767F" w:rsidP="003868F3">
            <w:pPr>
              <w:spacing w:before="100" w:after="100"/>
              <w:ind w:left="58" w:right="58"/>
            </w:pPr>
            <w:r>
              <w:rPr>
                <w:b/>
                <w:bCs/>
              </w:rPr>
              <w:t>Year / c</w:t>
            </w:r>
            <w:r w:rsidR="00BC2783" w:rsidRPr="003868F3">
              <w:rPr>
                <w:b/>
                <w:bCs/>
              </w:rPr>
              <w:t>lass</w:t>
            </w:r>
            <w:r w:rsidR="00BC2783" w:rsidRPr="003868F3">
              <w:t xml:space="preserve">: </w:t>
            </w:r>
          </w:p>
        </w:tc>
        <w:tc>
          <w:tcPr>
            <w:tcW w:w="3685" w:type="dxa"/>
            <w:vMerge/>
            <w:vAlign w:val="center"/>
          </w:tcPr>
          <w:p w14:paraId="06CD4232" w14:textId="77777777" w:rsidR="00BC2783" w:rsidRPr="003868F3" w:rsidRDefault="00BC2783" w:rsidP="003868F3">
            <w:pPr>
              <w:spacing w:before="100" w:after="100"/>
              <w:ind w:left="58" w:right="58"/>
            </w:pPr>
          </w:p>
        </w:tc>
      </w:tr>
      <w:tr w:rsidR="00BC2783" w:rsidRPr="00CA1FFA" w14:paraId="2A9B1D30" w14:textId="77777777" w:rsidTr="00797749">
        <w:trPr>
          <w:cantSplit/>
          <w:tblHeader/>
        </w:trPr>
        <w:tc>
          <w:tcPr>
            <w:tcW w:w="5524" w:type="dxa"/>
            <w:vAlign w:val="center"/>
          </w:tcPr>
          <w:p w14:paraId="120848B5" w14:textId="77777777" w:rsidR="00515146" w:rsidRDefault="00BC2783" w:rsidP="006A1164">
            <w:pPr>
              <w:spacing w:before="100" w:after="100"/>
              <w:ind w:left="58" w:right="58"/>
            </w:pPr>
            <w:r>
              <w:rPr>
                <w:b/>
                <w:bCs/>
              </w:rPr>
              <w:t>Emergency contact</w:t>
            </w:r>
            <w:r w:rsidR="006A1164">
              <w:rPr>
                <w:b/>
                <w:bCs/>
              </w:rPr>
              <w:t>s</w:t>
            </w:r>
            <w:r w:rsidR="006A1164">
              <w:t xml:space="preserve">: </w:t>
            </w:r>
          </w:p>
          <w:p w14:paraId="62D9FF59" w14:textId="77777777" w:rsidR="006A1164" w:rsidRPr="006A1164" w:rsidRDefault="006A1164" w:rsidP="006A1164">
            <w:pPr>
              <w:spacing w:before="100" w:after="100"/>
              <w:ind w:left="58" w:right="58"/>
            </w:pPr>
          </w:p>
        </w:tc>
        <w:tc>
          <w:tcPr>
            <w:tcW w:w="3685" w:type="dxa"/>
            <w:vMerge/>
            <w:vAlign w:val="center"/>
          </w:tcPr>
          <w:p w14:paraId="6025F0FE" w14:textId="77777777" w:rsidR="00BC2783" w:rsidRPr="003868F3" w:rsidRDefault="00BC2783" w:rsidP="003868F3">
            <w:pPr>
              <w:spacing w:before="100" w:after="100"/>
              <w:ind w:left="58" w:right="58"/>
            </w:pPr>
          </w:p>
        </w:tc>
      </w:tr>
      <w:tr w:rsidR="00515146" w:rsidRPr="00CA1FFA" w14:paraId="6A58C981" w14:textId="77777777" w:rsidTr="00515146">
        <w:trPr>
          <w:cantSplit/>
          <w:trHeight w:val="1032"/>
          <w:tblHeader/>
        </w:trPr>
        <w:tc>
          <w:tcPr>
            <w:tcW w:w="5524" w:type="dxa"/>
            <w:vAlign w:val="center"/>
          </w:tcPr>
          <w:p w14:paraId="1BBB76E8" w14:textId="77777777" w:rsidR="00515146" w:rsidRPr="003868F3" w:rsidRDefault="00515146" w:rsidP="003868F3">
            <w:pPr>
              <w:spacing w:before="100" w:after="100"/>
              <w:ind w:left="58" w:right="58"/>
            </w:pPr>
            <w:r w:rsidRPr="003868F3">
              <w:rPr>
                <w:b/>
                <w:bCs/>
              </w:rPr>
              <w:t>Staff who need to be aware</w:t>
            </w:r>
            <w:r w:rsidRPr="003868F3">
              <w:t xml:space="preserve">: </w:t>
            </w:r>
          </w:p>
          <w:p w14:paraId="01CD6C2A" w14:textId="77777777" w:rsidR="00515146" w:rsidRPr="003868F3" w:rsidRDefault="00515146" w:rsidP="00715CE3">
            <w:pPr>
              <w:spacing w:before="100" w:after="100"/>
              <w:ind w:left="58" w:right="58"/>
            </w:pPr>
            <w:r>
              <w:t xml:space="preserve"> </w:t>
            </w:r>
          </w:p>
        </w:tc>
        <w:tc>
          <w:tcPr>
            <w:tcW w:w="3685" w:type="dxa"/>
            <w:vMerge/>
            <w:vAlign w:val="center"/>
          </w:tcPr>
          <w:p w14:paraId="40BB3E7B" w14:textId="77777777" w:rsidR="00515146" w:rsidRPr="003868F3" w:rsidRDefault="00515146" w:rsidP="003868F3">
            <w:pPr>
              <w:spacing w:before="100" w:after="100"/>
              <w:ind w:left="58" w:right="58"/>
            </w:pPr>
          </w:p>
        </w:tc>
      </w:tr>
      <w:tr w:rsidR="003117EE" w:rsidRPr="00CA1FFA" w14:paraId="5CB6BC80" w14:textId="77777777" w:rsidTr="008E4F89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6B373C04" w14:textId="77777777" w:rsidR="003117EE" w:rsidRPr="003868F3" w:rsidRDefault="003117EE" w:rsidP="00E671D9">
            <w:pPr>
              <w:spacing w:before="100" w:after="100"/>
              <w:ind w:left="58" w:right="58"/>
            </w:pPr>
            <w:r w:rsidRPr="003117EE">
              <w:rPr>
                <w:b/>
                <w:bCs/>
              </w:rPr>
              <w:t>Allergy</w:t>
            </w:r>
            <w:r w:rsidRPr="003868F3">
              <w:t xml:space="preserve">: </w:t>
            </w:r>
          </w:p>
          <w:p w14:paraId="410663B5" w14:textId="77777777" w:rsidR="003D6843" w:rsidRPr="00017C63" w:rsidRDefault="001A2148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80486D">
              <w:rPr>
                <w:i/>
                <w:color w:val="702082"/>
              </w:rPr>
              <w:t xml:space="preserve">Note what allergy the child or young person has.  </w:t>
            </w:r>
          </w:p>
          <w:p w14:paraId="2D2BF324" w14:textId="77777777" w:rsidR="003D6843" w:rsidRPr="00017C63" w:rsidRDefault="001A2148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703F54">
              <w:rPr>
                <w:i/>
                <w:color w:val="702082"/>
              </w:rPr>
              <w:t xml:space="preserve">Note any known allergens. </w:t>
            </w:r>
          </w:p>
          <w:p w14:paraId="0A1B847F" w14:textId="77777777" w:rsidR="003117EE" w:rsidRPr="003117EE" w:rsidRDefault="001A2148" w:rsidP="000D0D62">
            <w:pPr>
              <w:spacing w:before="100" w:after="100"/>
              <w:ind w:left="58" w:right="58"/>
              <w:rPr>
                <w:i/>
                <w:iCs/>
              </w:rPr>
            </w:pPr>
            <w:r w:rsidRPr="000D0D62">
              <w:rPr>
                <w:i/>
                <w:color w:val="702082"/>
              </w:rPr>
              <w:t xml:space="preserve">Note whether the child or young person is likely to be aware that they are having an allergic reaction and whether they can alert others.  </w:t>
            </w:r>
          </w:p>
        </w:tc>
      </w:tr>
      <w:tr w:rsidR="00F05DFA" w:rsidRPr="00CA1FFA" w14:paraId="39DEC943" w14:textId="77777777" w:rsidTr="0021161A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696A5576" w14:textId="77777777" w:rsidR="00F05DFA" w:rsidRDefault="00F05DFA" w:rsidP="000B07D4">
            <w:pPr>
              <w:spacing w:before="100" w:after="100"/>
              <w:ind w:left="58" w:right="58"/>
            </w:pPr>
            <w:r>
              <w:rPr>
                <w:b/>
                <w:bCs/>
              </w:rPr>
              <w:t>How the allergy is managed</w:t>
            </w:r>
            <w:r w:rsidRPr="003868F3">
              <w:t>:</w:t>
            </w:r>
            <w:r w:rsidR="006A1164">
              <w:t xml:space="preserve"> </w:t>
            </w:r>
          </w:p>
          <w:p w14:paraId="2F5D7D57" w14:textId="77777777" w:rsidR="003D6843" w:rsidRPr="000B07D4" w:rsidRDefault="001A2148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A820C7">
              <w:rPr>
                <w:i/>
                <w:color w:val="702082"/>
              </w:rPr>
              <w:t xml:space="preserve">Note any care or action plans or prescribed medication issued by healthcare professionals.  </w:t>
            </w:r>
          </w:p>
          <w:p w14:paraId="309E348B" w14:textId="77777777" w:rsidR="003D6843" w:rsidRPr="000B07D4" w:rsidRDefault="001A2148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AF2FD8">
              <w:rPr>
                <w:i/>
                <w:color w:val="702082"/>
              </w:rPr>
              <w:t xml:space="preserve">If the allergy can be partly or wholly managed by practical adjustments (for example avoidance of known allergens), note them here.  </w:t>
            </w:r>
          </w:p>
          <w:p w14:paraId="40528C57" w14:textId="77777777" w:rsidR="00F05DFA" w:rsidRPr="003868F3" w:rsidRDefault="001A2148" w:rsidP="00F75B81">
            <w:pPr>
              <w:spacing w:before="100" w:after="100"/>
              <w:ind w:left="58" w:right="58"/>
            </w:pPr>
            <w:r w:rsidRPr="00F75B81">
              <w:rPr>
                <w:i/>
                <w:color w:val="702082"/>
              </w:rPr>
              <w:t xml:space="preserve">Note the extent to which the child or young person </w:t>
            </w:r>
            <w:proofErr w:type="gramStart"/>
            <w:r w:rsidRPr="00F75B81">
              <w:rPr>
                <w:i/>
                <w:color w:val="702082"/>
              </w:rPr>
              <w:t>is able to</w:t>
            </w:r>
            <w:proofErr w:type="gramEnd"/>
            <w:r w:rsidRPr="00F75B81">
              <w:rPr>
                <w:i/>
                <w:color w:val="702082"/>
              </w:rPr>
              <w:t xml:space="preserve"> take responsibility for managing their allergy. </w:t>
            </w:r>
          </w:p>
        </w:tc>
      </w:tr>
      <w:tr w:rsidR="00BC11C3" w:rsidRPr="00CA1FFA" w14:paraId="17F8AE9D" w14:textId="77777777" w:rsidTr="0039159D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32DBD925" w14:textId="77777777" w:rsidR="00BC11C3" w:rsidRPr="003868F3" w:rsidRDefault="00BC11C3" w:rsidP="00E671D9">
            <w:pPr>
              <w:spacing w:before="100" w:after="100"/>
              <w:ind w:left="58" w:right="58"/>
            </w:pPr>
            <w:r w:rsidRPr="00BC11C3">
              <w:rPr>
                <w:b/>
                <w:bCs/>
              </w:rPr>
              <w:t>Impact on education</w:t>
            </w:r>
            <w:r w:rsidRPr="003868F3">
              <w:t xml:space="preserve">: </w:t>
            </w:r>
          </w:p>
          <w:p w14:paraId="3726370F" w14:textId="77777777" w:rsidR="003D6843" w:rsidRPr="001431B6" w:rsidRDefault="001A2148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FD39B4">
              <w:rPr>
                <w:i/>
                <w:color w:val="702082"/>
              </w:rPr>
              <w:t>Indicate the potential harm which might come to the child or young person if their allergy is not managed properly.</w:t>
            </w:r>
          </w:p>
          <w:p w14:paraId="501B1363" w14:textId="77777777" w:rsidR="003D6843" w:rsidRPr="001431B6" w:rsidRDefault="001A2148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904355">
              <w:rPr>
                <w:i/>
                <w:color w:val="702082"/>
              </w:rPr>
              <w:t xml:space="preserve">Indicate how the allergy may impact on the child or young person’s learning. </w:t>
            </w:r>
          </w:p>
          <w:p w14:paraId="39C3AE1B" w14:textId="77777777" w:rsidR="003D6843" w:rsidRPr="001431B6" w:rsidRDefault="001A2148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9C469A">
              <w:rPr>
                <w:i/>
                <w:color w:val="702082"/>
              </w:rPr>
              <w:t xml:space="preserve">Indicate how the allergy may impact on the child or young person’s emotional wellbeing. </w:t>
            </w:r>
          </w:p>
          <w:p w14:paraId="22FB264A" w14:textId="77777777" w:rsidR="00BC11C3" w:rsidRPr="001431B6" w:rsidRDefault="001A2148" w:rsidP="00A720B2">
            <w:pPr>
              <w:spacing w:before="100" w:after="100"/>
              <w:ind w:left="58" w:right="58"/>
              <w:rPr>
                <w:i/>
                <w:iCs/>
              </w:rPr>
            </w:pPr>
            <w:r w:rsidRPr="00A720B2">
              <w:rPr>
                <w:i/>
                <w:color w:val="702082"/>
              </w:rPr>
              <w:t xml:space="preserve">If relevant, note any interaction between allergy and SEN.  </w:t>
            </w:r>
          </w:p>
        </w:tc>
      </w:tr>
      <w:tr w:rsidR="001431B6" w:rsidRPr="00CA1FFA" w14:paraId="41C3971B" w14:textId="77777777" w:rsidTr="00305940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3A4F8CAF" w14:textId="77777777" w:rsidR="001431B6" w:rsidRPr="003868F3" w:rsidRDefault="001431B6" w:rsidP="00E671D9">
            <w:pPr>
              <w:spacing w:before="100" w:after="100"/>
              <w:ind w:left="58" w:right="58"/>
            </w:pPr>
            <w:r w:rsidRPr="001431B6">
              <w:rPr>
                <w:b/>
                <w:bCs/>
              </w:rPr>
              <w:t>Arrangements for support</w:t>
            </w:r>
            <w:r w:rsidRPr="003868F3">
              <w:t xml:space="preserve">: </w:t>
            </w:r>
          </w:p>
          <w:p w14:paraId="18D4F2A3" w14:textId="77777777" w:rsidR="003D6843" w:rsidRPr="00835C32" w:rsidRDefault="001A2148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7F78EA">
              <w:rPr>
                <w:i/>
                <w:color w:val="702082"/>
              </w:rPr>
              <w:t xml:space="preserve">Give details of the specific support or adaptations which the school, college or early years setting will put in place, within its educational remit.  </w:t>
            </w:r>
          </w:p>
          <w:p w14:paraId="3C6D219F" w14:textId="77777777" w:rsidR="003D6843" w:rsidRDefault="001A2148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601498">
              <w:rPr>
                <w:i/>
                <w:color w:val="702082"/>
              </w:rPr>
              <w:t xml:space="preserve">Outline measures to reduce the risk of contact with known allergens.  </w:t>
            </w:r>
          </w:p>
          <w:p w14:paraId="41AF9266" w14:textId="77777777" w:rsidR="003D6843" w:rsidRPr="00ED2D3C" w:rsidRDefault="001A2148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6A055B">
              <w:rPr>
                <w:i/>
                <w:color w:val="702082"/>
              </w:rPr>
              <w:t xml:space="preserve">Give details of the specific support or adaptations to manage food allergy at meal and snack times. </w:t>
            </w:r>
          </w:p>
          <w:p w14:paraId="07903165" w14:textId="77777777" w:rsidR="00EF4216" w:rsidRPr="003868F3" w:rsidRDefault="001A2148" w:rsidP="006F2416">
            <w:pPr>
              <w:spacing w:before="100" w:after="100"/>
              <w:ind w:left="58" w:right="58"/>
            </w:pPr>
            <w:r w:rsidRPr="006F2416">
              <w:rPr>
                <w:i/>
                <w:color w:val="702082"/>
              </w:rPr>
              <w:t>Note arrangements for maintaining educational progress where absence or missed learning occurs due to allergy.</w:t>
            </w:r>
          </w:p>
        </w:tc>
      </w:tr>
      <w:tr w:rsidR="00835C32" w:rsidRPr="00CA1FFA" w14:paraId="5F6B5F65" w14:textId="77777777" w:rsidTr="00CD5BFE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0788AF1E" w14:textId="77777777" w:rsidR="00835C32" w:rsidRPr="003868F3" w:rsidRDefault="00835C32" w:rsidP="00E671D9">
            <w:pPr>
              <w:spacing w:before="100" w:after="100"/>
              <w:ind w:left="58" w:right="58"/>
            </w:pPr>
            <w:r w:rsidRPr="009F07EF">
              <w:rPr>
                <w:b/>
                <w:bCs/>
              </w:rPr>
              <w:lastRenderedPageBreak/>
              <w:t>Visits and trips</w:t>
            </w:r>
            <w:r w:rsidRPr="003868F3">
              <w:t xml:space="preserve">: </w:t>
            </w:r>
          </w:p>
          <w:p w14:paraId="21B2D03E" w14:textId="77777777" w:rsidR="003D6843" w:rsidRPr="00645D2C" w:rsidRDefault="001A2148" w:rsidP="00DE0AD6">
            <w:pPr>
              <w:pStyle w:val="ListParagraph"/>
              <w:numPr>
                <w:ilvl w:val="0"/>
                <w:numId w:val="1"/>
              </w:numPr>
              <w:spacing w:line="259" w:lineRule="auto"/>
              <w:ind w:right="58"/>
              <w:rPr>
                <w:i/>
                <w:iCs/>
              </w:rPr>
            </w:pPr>
            <w:r w:rsidRPr="00DE0AD6">
              <w:rPr>
                <w:i/>
                <w:color w:val="702082"/>
              </w:rPr>
              <w:t xml:space="preserve">Give details of any arrangements or procedures which may be required for school trips or other activities outside of the normal timetable that will ensure the child can participate. </w:t>
            </w:r>
          </w:p>
          <w:p w14:paraId="63EB92CB" w14:textId="77777777" w:rsidR="00645D2C" w:rsidRPr="00645D2C" w:rsidRDefault="001A2148" w:rsidP="00942021">
            <w:pPr>
              <w:pStyle w:val="ListParagraph"/>
              <w:numPr>
                <w:ilvl w:val="0"/>
                <w:numId w:val="1"/>
              </w:numPr>
              <w:spacing w:line="259" w:lineRule="auto"/>
              <w:ind w:right="116"/>
              <w:rPr>
                <w:i/>
                <w:iCs/>
              </w:rPr>
            </w:pPr>
            <w:r w:rsidRPr="00942021">
              <w:rPr>
                <w:i/>
                <w:color w:val="702082"/>
              </w:rPr>
              <w:t xml:space="preserve">Note any requirement for a risk assessment and prompts for specific issues which should be considered. </w:t>
            </w:r>
          </w:p>
        </w:tc>
      </w:tr>
      <w:tr w:rsidR="00645D2C" w:rsidRPr="00CA1FFA" w14:paraId="01000E90" w14:textId="77777777" w:rsidTr="002E2449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353783E1" w14:textId="77777777" w:rsidR="00645D2C" w:rsidRPr="003868F3" w:rsidRDefault="00645D2C" w:rsidP="00E671D9">
            <w:pPr>
              <w:spacing w:before="100" w:after="100"/>
              <w:ind w:left="58" w:right="58"/>
            </w:pPr>
            <w:r w:rsidRPr="00645D2C">
              <w:rPr>
                <w:b/>
                <w:bCs/>
              </w:rPr>
              <w:t>Emergency response</w:t>
            </w:r>
            <w:r w:rsidRPr="003868F3">
              <w:t xml:space="preserve">: </w:t>
            </w:r>
          </w:p>
          <w:p w14:paraId="2DCB0E94" w14:textId="77777777" w:rsidR="003D6843" w:rsidRDefault="001A2148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8B3FA8">
              <w:rPr>
                <w:i/>
                <w:color w:val="702082"/>
              </w:rPr>
              <w:t xml:space="preserve">Where an Action Plan issued by a healthcare professional covers emergency response, refer to it and ensure it is attached.  </w:t>
            </w:r>
          </w:p>
          <w:p w14:paraId="61FB1450" w14:textId="77777777" w:rsidR="003D6843" w:rsidRPr="00797C8F" w:rsidRDefault="001A2148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7128A8">
              <w:rPr>
                <w:i/>
                <w:color w:val="702082"/>
              </w:rPr>
              <w:t xml:space="preserve">Otherwise summarise the signs or symptoms which would indicate an emergency.  </w:t>
            </w:r>
          </w:p>
          <w:p w14:paraId="78472504" w14:textId="77777777" w:rsidR="003D6843" w:rsidRDefault="001A2148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6E22E3">
              <w:rPr>
                <w:i/>
                <w:color w:val="702082"/>
              </w:rPr>
              <w:t>Set out</w:t>
            </w:r>
            <w:r w:rsidRPr="006E22E3" w:rsidDel="00A11FED">
              <w:rPr>
                <w:i/>
                <w:color w:val="702082"/>
              </w:rPr>
              <w:t xml:space="preserve"> what to do in an emergency, including whom to contact. </w:t>
            </w:r>
          </w:p>
          <w:p w14:paraId="5C63F021" w14:textId="77777777" w:rsidR="00B02331" w:rsidRPr="009A1AF6" w:rsidRDefault="001A2148" w:rsidP="006036F7">
            <w:pPr>
              <w:spacing w:before="100" w:after="100"/>
              <w:ind w:left="58" w:right="58"/>
              <w:rPr>
                <w:i/>
                <w:iCs/>
              </w:rPr>
            </w:pPr>
            <w:r w:rsidRPr="006036F7">
              <w:rPr>
                <w:i/>
                <w:color w:val="702082"/>
              </w:rPr>
              <w:t xml:space="preserve">If relevant, note where “spare” adrenaline devices are located.  </w:t>
            </w:r>
          </w:p>
        </w:tc>
      </w:tr>
      <w:tr w:rsidR="00276BD8" w:rsidRPr="00CA1FFA" w14:paraId="102D250D" w14:textId="77777777" w:rsidTr="00797749">
        <w:trPr>
          <w:cantSplit/>
          <w:tblHeader/>
        </w:trPr>
        <w:tc>
          <w:tcPr>
            <w:tcW w:w="5524" w:type="dxa"/>
            <w:vAlign w:val="center"/>
          </w:tcPr>
          <w:p w14:paraId="7A3B655A" w14:textId="77777777" w:rsidR="00276BD8" w:rsidRDefault="00276BD8" w:rsidP="00246DA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Last discussed with parents:</w:t>
            </w:r>
          </w:p>
        </w:tc>
        <w:tc>
          <w:tcPr>
            <w:tcW w:w="3685" w:type="dxa"/>
            <w:vAlign w:val="center"/>
          </w:tcPr>
          <w:p w14:paraId="53AC32FE" w14:textId="77777777" w:rsidR="00276BD8" w:rsidRPr="0004077D" w:rsidRDefault="00276BD8" w:rsidP="00246DAB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</w:tr>
      <w:tr w:rsidR="008951FB" w:rsidRPr="00CA1FFA" w14:paraId="380B15FE" w14:textId="77777777" w:rsidTr="00797749">
        <w:trPr>
          <w:cantSplit/>
          <w:tblHeader/>
        </w:trPr>
        <w:tc>
          <w:tcPr>
            <w:tcW w:w="5524" w:type="dxa"/>
            <w:vAlign w:val="center"/>
          </w:tcPr>
          <w:p w14:paraId="2EF310FB" w14:textId="77777777" w:rsidR="008951FB" w:rsidRDefault="008951FB" w:rsidP="008951F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Issued</w:t>
            </w:r>
            <w:r w:rsidRPr="0004077D">
              <w:rPr>
                <w:b/>
                <w:bCs/>
              </w:rPr>
              <w:t xml:space="preserve"> by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3DDF3BEF" w14:textId="77777777" w:rsidR="008951FB" w:rsidRDefault="008951FB" w:rsidP="008951FB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  <w:tr w:rsidR="008951FB" w:rsidRPr="00CA1FFA" w14:paraId="17F431FD" w14:textId="77777777" w:rsidTr="00797749">
        <w:trPr>
          <w:cantSplit/>
          <w:tblHeader/>
        </w:trPr>
        <w:tc>
          <w:tcPr>
            <w:tcW w:w="5524" w:type="dxa"/>
            <w:vAlign w:val="center"/>
          </w:tcPr>
          <w:p w14:paraId="1C5786C5" w14:textId="77777777" w:rsidR="008951FB" w:rsidRDefault="008951FB" w:rsidP="008951F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Next planned review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64D9F0B5" w14:textId="77777777" w:rsidR="008951FB" w:rsidRDefault="008951FB" w:rsidP="008951FB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  <w:tr w:rsidR="00B96DE9" w:rsidRPr="00CA1FFA" w14:paraId="62FF5C3E" w14:textId="77777777" w:rsidTr="00797749">
        <w:trPr>
          <w:cantSplit/>
          <w:tblHeader/>
        </w:trPr>
        <w:tc>
          <w:tcPr>
            <w:tcW w:w="5524" w:type="dxa"/>
            <w:vAlign w:val="center"/>
          </w:tcPr>
          <w:p w14:paraId="0E2E6F69" w14:textId="77777777" w:rsidR="00B96DE9" w:rsidRDefault="00B96DE9" w:rsidP="008951F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 xml:space="preserve">Signed by school/ setting representative </w:t>
            </w:r>
          </w:p>
          <w:p w14:paraId="2674C0F9" w14:textId="77777777" w:rsidR="00B96DE9" w:rsidRDefault="00B96DE9" w:rsidP="008951FB">
            <w:pPr>
              <w:spacing w:before="100" w:after="100"/>
              <w:ind w:left="58" w:right="58"/>
              <w:rPr>
                <w:b/>
                <w:bCs/>
              </w:rPr>
            </w:pPr>
          </w:p>
          <w:p w14:paraId="681BE247" w14:textId="77777777" w:rsidR="00B96DE9" w:rsidRDefault="00B96DE9" w:rsidP="008951FB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10C4A51F" w14:textId="77777777" w:rsidR="00B96DE9" w:rsidRPr="0004077D" w:rsidRDefault="00B96DE9" w:rsidP="008951FB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</w:tr>
      <w:tr w:rsidR="00B96DE9" w:rsidRPr="00CA1FFA" w14:paraId="504264EA" w14:textId="77777777" w:rsidTr="00797749">
        <w:trPr>
          <w:cantSplit/>
          <w:tblHeader/>
        </w:trPr>
        <w:tc>
          <w:tcPr>
            <w:tcW w:w="5524" w:type="dxa"/>
            <w:vAlign w:val="center"/>
          </w:tcPr>
          <w:p w14:paraId="7982A963" w14:textId="77777777" w:rsidR="00B96DE9" w:rsidRDefault="00B96DE9" w:rsidP="008951F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 xml:space="preserve">Signed by Parent / Guardian </w:t>
            </w:r>
          </w:p>
          <w:p w14:paraId="24A92644" w14:textId="77777777" w:rsidR="00B96DE9" w:rsidRDefault="00B96DE9" w:rsidP="008951FB">
            <w:pPr>
              <w:spacing w:before="100" w:after="100"/>
              <w:ind w:left="58" w:right="58"/>
              <w:rPr>
                <w:b/>
                <w:bCs/>
              </w:rPr>
            </w:pPr>
          </w:p>
          <w:p w14:paraId="082DB661" w14:textId="77777777" w:rsidR="00B96DE9" w:rsidRDefault="00B96DE9" w:rsidP="008951FB">
            <w:pPr>
              <w:spacing w:before="100" w:after="100"/>
              <w:ind w:left="58" w:right="58"/>
              <w:rPr>
                <w:b/>
                <w:bCs/>
              </w:rPr>
            </w:pPr>
          </w:p>
          <w:p w14:paraId="5CBA5924" w14:textId="77777777" w:rsidR="00B96DE9" w:rsidRDefault="00B96DE9" w:rsidP="008951FB">
            <w:pPr>
              <w:spacing w:before="100" w:after="100"/>
              <w:ind w:left="58" w:right="58"/>
              <w:rPr>
                <w:b/>
                <w:bCs/>
              </w:rPr>
            </w:pPr>
          </w:p>
          <w:p w14:paraId="73FA92DE" w14:textId="77777777" w:rsidR="00B96DE9" w:rsidRDefault="00B96DE9" w:rsidP="008951FB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6EE131DA" w14:textId="77777777" w:rsidR="00B96DE9" w:rsidRPr="0004077D" w:rsidRDefault="00B96DE9" w:rsidP="008951F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 </w:t>
            </w:r>
          </w:p>
        </w:tc>
      </w:tr>
    </w:tbl>
    <w:p w14:paraId="1E26546E" w14:textId="77777777" w:rsidR="00A47DC7" w:rsidRDefault="00A47DC7"/>
    <w:p w14:paraId="3F81B742" w14:textId="77777777" w:rsidR="00A47DC7" w:rsidRDefault="0029759E">
      <w:r>
        <w:t>Please edit the purple text</w:t>
      </w:r>
    </w:p>
    <w:tbl>
      <w:tblPr>
        <w:tblStyle w:val="TableGrid2"/>
        <w:tblW w:w="9209" w:type="dxa"/>
        <w:tblLook w:val="04A0" w:firstRow="1" w:lastRow="0" w:firstColumn="1" w:lastColumn="0" w:noHBand="0" w:noVBand="1"/>
      </w:tblPr>
      <w:tblGrid>
        <w:gridCol w:w="5524"/>
        <w:gridCol w:w="3685"/>
      </w:tblGrid>
      <w:tr w:rsidR="00A47DC7" w:rsidRPr="00CA1FFA" w14:paraId="35693721" w14:textId="77777777" w:rsidTr="003B2777">
        <w:trPr>
          <w:cantSplit/>
          <w:tblHeader/>
        </w:trPr>
        <w:tc>
          <w:tcPr>
            <w:tcW w:w="9209" w:type="dxa"/>
            <w:gridSpan w:val="2"/>
            <w:shd w:val="clear" w:color="auto" w:fill="70208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03AC3" w14:textId="77777777" w:rsidR="003B2777" w:rsidRDefault="003B2777">
            <w:pPr>
              <w:spacing w:before="100" w:after="100"/>
              <w:ind w:left="58" w:right="58"/>
              <w:jc w:val="center"/>
            </w:pPr>
            <w:r>
              <w:rPr>
                <w:b/>
                <w:bCs/>
                <w:color w:val="FFFFFF"/>
              </w:rPr>
              <w:lastRenderedPageBreak/>
              <w:t xml:space="preserve">NAME – Individual Healthcare Plan for allergy </w:t>
            </w:r>
          </w:p>
          <w:p w14:paraId="7CBB383B" w14:textId="77777777" w:rsidR="00A47DC7" w:rsidRPr="00CA1FFA" w:rsidRDefault="003B2777" w:rsidP="003B2777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  <w:r>
              <w:rPr>
                <w:b/>
                <w:bCs/>
                <w:color w:val="FFFFFF"/>
              </w:rPr>
              <w:t>Annex: Medication needed while in school / college / setting</w:t>
            </w:r>
          </w:p>
        </w:tc>
      </w:tr>
      <w:tr w:rsidR="00A47DC7" w:rsidRPr="00CA1FFA" w14:paraId="2115BCEC" w14:textId="77777777" w:rsidTr="00834267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2074C508" w14:textId="77777777" w:rsidR="00A47DC7" w:rsidRPr="006E0E5C" w:rsidRDefault="007A53DE" w:rsidP="006E0E5C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Non-prescription medication</w:t>
            </w:r>
            <w:r w:rsidR="0004077D" w:rsidRPr="006E0E5C">
              <w:rPr>
                <w:b/>
                <w:bCs/>
              </w:rPr>
              <w:t xml:space="preserve">: </w:t>
            </w:r>
          </w:p>
          <w:p w14:paraId="3AB787CB" w14:textId="77777777" w:rsidR="003D6843" w:rsidRPr="00197001" w:rsidRDefault="001A2148" w:rsidP="006E0E5C">
            <w:pPr>
              <w:spacing w:before="100" w:after="100"/>
              <w:ind w:left="58" w:right="58"/>
              <w:rPr>
                <w:i/>
                <w:iCs/>
              </w:rPr>
            </w:pPr>
            <w:r w:rsidRPr="00987373">
              <w:rPr>
                <w:i/>
                <w:color w:val="702082"/>
              </w:rPr>
              <w:t xml:space="preserve">Record any </w:t>
            </w:r>
            <w:r w:rsidRPr="00987373">
              <w:rPr>
                <w:i/>
                <w:color w:val="702082"/>
                <w:u w:val="single"/>
              </w:rPr>
              <w:t>non</w:t>
            </w:r>
            <w:r w:rsidRPr="00987373">
              <w:rPr>
                <w:i/>
                <w:color w:val="702082"/>
              </w:rPr>
              <w:t xml:space="preserve">-prescription medication (e.g. oral antihistamines) which the child or young person may </w:t>
            </w:r>
            <w:proofErr w:type="gramStart"/>
            <w:r w:rsidRPr="00987373">
              <w:rPr>
                <w:i/>
                <w:color w:val="702082"/>
              </w:rPr>
              <w:t>require</w:t>
            </w:r>
            <w:proofErr w:type="gramEnd"/>
            <w:r w:rsidRPr="00987373">
              <w:rPr>
                <w:i/>
                <w:color w:val="702082"/>
              </w:rPr>
              <w:t xml:space="preserve"> to manage their allergy in the education setting </w:t>
            </w:r>
          </w:p>
          <w:p w14:paraId="2DE13FF4" w14:textId="77777777" w:rsidR="003D6843" w:rsidRDefault="001A2148" w:rsidP="00CB3655">
            <w:pPr>
              <w:pStyle w:val="ListParagraph"/>
              <w:numPr>
                <w:ilvl w:val="0"/>
                <w:numId w:val="1"/>
              </w:numPr>
              <w:spacing w:line="259" w:lineRule="auto"/>
              <w:ind w:right="58"/>
              <w:rPr>
                <w:i/>
                <w:iCs/>
              </w:rPr>
            </w:pPr>
            <w:r w:rsidRPr="00CB3655">
              <w:rPr>
                <w:i/>
                <w:color w:val="702082"/>
              </w:rPr>
              <w:t xml:space="preserve">Note whether it is emergency medication; where the medication is stored; and how and when the child or young person may need access </w:t>
            </w:r>
          </w:p>
          <w:p w14:paraId="355F38E0" w14:textId="77777777" w:rsidR="007A53DE" w:rsidRPr="006E0E5C" w:rsidRDefault="001A2148" w:rsidP="007F12ED">
            <w:pPr>
              <w:spacing w:before="100" w:after="100"/>
              <w:ind w:left="58" w:right="58"/>
              <w:rPr>
                <w:b/>
                <w:bCs/>
              </w:rPr>
            </w:pPr>
            <w:r w:rsidRPr="007F12ED">
              <w:rPr>
                <w:i/>
                <w:color w:val="702082"/>
              </w:rPr>
              <w:t xml:space="preserve">Note whether parental consent has been given for the allergy medication to be administered, and the date of consent.  </w:t>
            </w:r>
          </w:p>
        </w:tc>
      </w:tr>
      <w:tr w:rsidR="0004077D" w:rsidRPr="00CA1FFA" w14:paraId="6167B2A4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59FD7184" w14:textId="77777777" w:rsidR="0004077D" w:rsidRPr="005C213A" w:rsidRDefault="0004077D" w:rsidP="0004077D">
            <w:pPr>
              <w:spacing w:before="100" w:after="100"/>
              <w:ind w:left="58" w:right="58"/>
            </w:pPr>
            <w:r w:rsidRPr="0004077D">
              <w:rPr>
                <w:b/>
                <w:bCs/>
              </w:rPr>
              <w:t>Parental consent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6AF8AF3D" w14:textId="77777777" w:rsidR="0004077D" w:rsidRPr="005C213A" w:rsidRDefault="0004077D" w:rsidP="0004077D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04077D" w:rsidRPr="00CA1FFA" w14:paraId="22148B00" w14:textId="77777777" w:rsidTr="00A4249A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623D249A" w14:textId="77777777" w:rsidR="0004077D" w:rsidRPr="005C213A" w:rsidRDefault="0004077D" w:rsidP="006E0E5C">
            <w:pPr>
              <w:spacing w:before="100" w:after="100"/>
              <w:ind w:left="58" w:right="58"/>
            </w:pPr>
            <w:r w:rsidRPr="006E0E5C">
              <w:rPr>
                <w:b/>
                <w:bCs/>
              </w:rPr>
              <w:t>Prescription medication</w:t>
            </w:r>
            <w:r w:rsidR="005C213A">
              <w:t xml:space="preserve">: </w:t>
            </w:r>
          </w:p>
          <w:p w14:paraId="5EB21EC8" w14:textId="77777777" w:rsidR="003D6843" w:rsidRDefault="001A2148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566DFB">
              <w:rPr>
                <w:i/>
                <w:color w:val="702082"/>
              </w:rPr>
              <w:t xml:space="preserve">Record any prescription medication for allergy prescribed by a healthcare professional (e.g. adrenaline).  </w:t>
            </w:r>
          </w:p>
          <w:p w14:paraId="7253BBA4" w14:textId="77777777" w:rsidR="003D6843" w:rsidRDefault="001A2148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642880">
              <w:rPr>
                <w:i/>
                <w:color w:val="702082"/>
              </w:rPr>
              <w:t xml:space="preserve">Note whether it is emergency medication; where the medication is stored; and how and when the child or young person may need access. </w:t>
            </w:r>
          </w:p>
          <w:p w14:paraId="11526C61" w14:textId="77777777" w:rsidR="0004077D" w:rsidRPr="006739A3" w:rsidRDefault="001A2148" w:rsidP="007A3E9F">
            <w:pPr>
              <w:spacing w:before="100" w:after="100"/>
              <w:ind w:left="58" w:right="58"/>
              <w:rPr>
                <w:i/>
                <w:iCs/>
              </w:rPr>
            </w:pPr>
            <w:r w:rsidRPr="007A3E9F">
              <w:rPr>
                <w:i/>
                <w:color w:val="702082"/>
              </w:rPr>
              <w:t xml:space="preserve">Note whether parental consent has been given for the allergy medication to be administered, and the date of consent.  </w:t>
            </w:r>
          </w:p>
        </w:tc>
      </w:tr>
      <w:tr w:rsidR="0004077D" w:rsidRPr="00CA1FFA" w14:paraId="367400A6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0925369A" w14:textId="77777777" w:rsidR="0004077D" w:rsidRPr="005C213A" w:rsidRDefault="0004077D" w:rsidP="0004077D">
            <w:pPr>
              <w:spacing w:before="100" w:after="100"/>
              <w:ind w:left="58" w:right="58"/>
            </w:pPr>
            <w:r w:rsidRPr="0004077D">
              <w:rPr>
                <w:b/>
                <w:bCs/>
              </w:rPr>
              <w:t>Prescribed by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73AC5CE0" w14:textId="77777777" w:rsidR="0004077D" w:rsidRPr="005C213A" w:rsidRDefault="0004077D" w:rsidP="0004077D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04077D" w:rsidRPr="00CA1FFA" w14:paraId="7CC1A7CD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1B49C323" w14:textId="77777777" w:rsidR="0004077D" w:rsidRPr="005C213A" w:rsidRDefault="0004077D" w:rsidP="0004077D">
            <w:pPr>
              <w:spacing w:before="100" w:after="100"/>
              <w:ind w:left="58" w:right="58"/>
            </w:pPr>
            <w:r w:rsidRPr="0004077D">
              <w:rPr>
                <w:b/>
                <w:bCs/>
              </w:rPr>
              <w:t>Parental consent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77CFDF97" w14:textId="77777777" w:rsidR="0004077D" w:rsidRPr="005C213A" w:rsidRDefault="0004077D" w:rsidP="0004077D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6E0E5C" w:rsidRPr="00CA1FFA" w14:paraId="0DAF1BCC" w14:textId="77777777" w:rsidTr="00E85E65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2C4F5EBB" w14:textId="77777777" w:rsidR="006E0E5C" w:rsidRDefault="006E0E5C" w:rsidP="006E0E5C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Use of “spare” adrenaline devices</w:t>
            </w:r>
            <w:r w:rsidRPr="006E0E5C">
              <w:rPr>
                <w:b/>
                <w:bCs/>
              </w:rPr>
              <w:t xml:space="preserve">: </w:t>
            </w:r>
          </w:p>
          <w:p w14:paraId="7BF1FE20" w14:textId="77777777" w:rsidR="00DB25C3" w:rsidRPr="00DB25C3" w:rsidRDefault="001A2148" w:rsidP="00595161">
            <w:pPr>
              <w:spacing w:before="100" w:after="100"/>
              <w:ind w:left="58" w:right="58"/>
              <w:rPr>
                <w:i/>
                <w:iCs/>
              </w:rPr>
            </w:pPr>
            <w:r w:rsidRPr="00595161">
              <w:rPr>
                <w:i/>
                <w:color w:val="702082"/>
              </w:rPr>
              <w:t xml:space="preserve">Note whether parental consent has been given to administer adrenaline (e.g. using “spare” adrenaline devices) in an emergency.   </w:t>
            </w:r>
          </w:p>
        </w:tc>
      </w:tr>
      <w:tr w:rsidR="005C213A" w:rsidRPr="00CA1FFA" w14:paraId="38E7DFB6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11CA127E" w14:textId="77777777" w:rsidR="005C213A" w:rsidRPr="0004077D" w:rsidRDefault="005C213A" w:rsidP="005C213A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Parental consent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103413CA" w14:textId="77777777" w:rsidR="005C213A" w:rsidRPr="0004077D" w:rsidRDefault="005C213A" w:rsidP="005C213A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  <w:tr w:rsidR="00F309F2" w:rsidRPr="00CA1FFA" w14:paraId="6553DA7D" w14:textId="77777777" w:rsidTr="005441F7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327E0CDB" w14:textId="77777777" w:rsidR="00F309F2" w:rsidRDefault="00F309F2" w:rsidP="00D6055D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 xml:space="preserve">Use of “spare” </w:t>
            </w:r>
            <w:r w:rsidR="00D6055D">
              <w:rPr>
                <w:b/>
                <w:bCs/>
              </w:rPr>
              <w:t>salbutamol inhaler</w:t>
            </w:r>
            <w:r w:rsidRPr="006E0E5C">
              <w:rPr>
                <w:b/>
                <w:bCs/>
              </w:rPr>
              <w:t xml:space="preserve">: </w:t>
            </w:r>
          </w:p>
          <w:p w14:paraId="28BFE8D4" w14:textId="77777777" w:rsidR="00F309F2" w:rsidRPr="0004077D" w:rsidRDefault="001A2148" w:rsidP="007339DE">
            <w:pPr>
              <w:spacing w:before="100" w:after="100"/>
              <w:ind w:left="58" w:right="58"/>
              <w:rPr>
                <w:b/>
                <w:bCs/>
              </w:rPr>
            </w:pPr>
            <w:r w:rsidRPr="007339DE">
              <w:rPr>
                <w:i/>
                <w:color w:val="702082"/>
              </w:rPr>
              <w:t xml:space="preserve">If relevant (i.e. the child or young person is prescribed an asthma reliever inhaler), note whether consent has been given to use a “spare” salbutamol reliever inhaler.   </w:t>
            </w:r>
          </w:p>
        </w:tc>
      </w:tr>
      <w:tr w:rsidR="00F309F2" w:rsidRPr="00CA1FFA" w14:paraId="477D246C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5CF1E691" w14:textId="77777777" w:rsidR="00F309F2" w:rsidRPr="0004077D" w:rsidRDefault="00F309F2" w:rsidP="00F309F2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Parental consent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47273DDD" w14:textId="77777777" w:rsidR="00F309F2" w:rsidRPr="0004077D" w:rsidRDefault="00F309F2" w:rsidP="00F309F2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</w:tbl>
    <w:p w14:paraId="26EB149C" w14:textId="77777777" w:rsidR="00A47DC7" w:rsidRDefault="00A47DC7"/>
    <w:p w14:paraId="23826231" w14:textId="77777777" w:rsidR="00D928AB" w:rsidRDefault="00D928AB" w:rsidP="00D928AB"/>
    <w:tbl>
      <w:tblPr>
        <w:tblStyle w:val="TableGrid2"/>
        <w:tblW w:w="9209" w:type="dxa"/>
        <w:tblLook w:val="04A0" w:firstRow="1" w:lastRow="0" w:firstColumn="1" w:lastColumn="0" w:noHBand="0" w:noVBand="1"/>
      </w:tblPr>
      <w:tblGrid>
        <w:gridCol w:w="5524"/>
        <w:gridCol w:w="3685"/>
      </w:tblGrid>
      <w:tr w:rsidR="00D928AB" w:rsidRPr="00CA1FFA" w14:paraId="05DA9F84" w14:textId="77777777" w:rsidTr="00AD3C9A">
        <w:trPr>
          <w:cantSplit/>
          <w:tblHeader/>
        </w:trPr>
        <w:tc>
          <w:tcPr>
            <w:tcW w:w="9209" w:type="dxa"/>
            <w:gridSpan w:val="2"/>
            <w:shd w:val="clear" w:color="auto" w:fill="70208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DAA25" w14:textId="77777777" w:rsidR="00AD3C9A" w:rsidRDefault="00AD3C9A">
            <w:pPr>
              <w:spacing w:before="100" w:after="100"/>
              <w:ind w:left="58" w:right="58"/>
              <w:jc w:val="center"/>
            </w:pPr>
            <w:r>
              <w:rPr>
                <w:b/>
                <w:bCs/>
                <w:color w:val="FFFFFF"/>
              </w:rPr>
              <w:lastRenderedPageBreak/>
              <w:t xml:space="preserve">NAME – Individual Healthcare Plan for allergy </w:t>
            </w:r>
          </w:p>
          <w:p w14:paraId="2D753E0F" w14:textId="77777777" w:rsidR="00D928AB" w:rsidRPr="00CA1FFA" w:rsidRDefault="00AD3C9A" w:rsidP="00AD3C9A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  <w:r>
              <w:rPr>
                <w:b/>
                <w:bCs/>
                <w:color w:val="FFFFFF"/>
              </w:rPr>
              <w:t>Annex: Care or Action Plans issued by healthcare professionals</w:t>
            </w:r>
          </w:p>
        </w:tc>
      </w:tr>
      <w:tr w:rsidR="00D928AB" w:rsidRPr="00CA1FFA" w14:paraId="7009A64B" w14:textId="77777777" w:rsidTr="00E671D9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2F264B2B" w14:textId="77777777" w:rsidR="00D928AB" w:rsidRPr="004A0ECA" w:rsidRDefault="00181AF5" w:rsidP="00E671D9">
            <w:pPr>
              <w:spacing w:before="100" w:after="100"/>
              <w:ind w:left="58" w:right="58"/>
            </w:pPr>
            <w:r>
              <w:rPr>
                <w:b/>
                <w:bCs/>
              </w:rPr>
              <w:t>Allergy / Asthma Action Plan</w:t>
            </w:r>
            <w:r w:rsidR="004A0ECA">
              <w:t xml:space="preserve">: </w:t>
            </w:r>
          </w:p>
          <w:p w14:paraId="6B1E7DA5" w14:textId="77777777" w:rsidR="003D6843" w:rsidRPr="00D928AB" w:rsidRDefault="001A2148" w:rsidP="00181AF5">
            <w:pPr>
              <w:spacing w:before="100" w:after="100"/>
              <w:ind w:left="58" w:right="58"/>
              <w:rPr>
                <w:i/>
                <w:iCs/>
              </w:rPr>
            </w:pPr>
            <w:r w:rsidRPr="001107FC">
              <w:rPr>
                <w:i/>
                <w:color w:val="702082"/>
              </w:rPr>
              <w:t xml:space="preserve">Attach any Action Plan to the IHP for use in an emergency.  </w:t>
            </w:r>
          </w:p>
          <w:p w14:paraId="0BC718A8" w14:textId="77777777" w:rsidR="00181AF5" w:rsidRPr="006E0E5C" w:rsidRDefault="001A2148" w:rsidP="00407188">
            <w:pPr>
              <w:spacing w:before="100" w:after="100"/>
              <w:ind w:left="58" w:right="58"/>
              <w:rPr>
                <w:b/>
                <w:bCs/>
              </w:rPr>
            </w:pPr>
            <w:r w:rsidRPr="00407188">
              <w:rPr>
                <w:i/>
                <w:color w:val="702082"/>
              </w:rPr>
              <w:t>Note which healthcare professional issued the plan, their role and the date issued.</w:t>
            </w:r>
          </w:p>
        </w:tc>
      </w:tr>
      <w:tr w:rsidR="00D928AB" w:rsidRPr="00CA1FFA" w14:paraId="2F882B31" w14:textId="77777777" w:rsidTr="00E671D9">
        <w:trPr>
          <w:cantSplit/>
          <w:tblHeader/>
        </w:trPr>
        <w:tc>
          <w:tcPr>
            <w:tcW w:w="5524" w:type="dxa"/>
            <w:vAlign w:val="center"/>
          </w:tcPr>
          <w:p w14:paraId="3D3D6D1A" w14:textId="77777777" w:rsidR="00D928AB" w:rsidRPr="005C213A" w:rsidRDefault="004A0ECA" w:rsidP="00E671D9">
            <w:pPr>
              <w:spacing w:before="100" w:after="100"/>
              <w:ind w:left="58" w:right="58"/>
            </w:pPr>
            <w:r>
              <w:rPr>
                <w:b/>
                <w:bCs/>
              </w:rPr>
              <w:t>Issued</w:t>
            </w:r>
            <w:r w:rsidR="00D928AB" w:rsidRPr="0004077D">
              <w:rPr>
                <w:b/>
                <w:bCs/>
              </w:rPr>
              <w:t xml:space="preserve"> by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788F60F9" w14:textId="77777777" w:rsidR="00D928AB" w:rsidRPr="005C213A" w:rsidRDefault="00D928AB" w:rsidP="00E671D9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160CB8" w:rsidRPr="00CA1FFA" w14:paraId="4623B808" w14:textId="77777777" w:rsidTr="008712F6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15EDBEA9" w14:textId="77777777" w:rsidR="00160CB8" w:rsidRPr="004A0ECA" w:rsidRDefault="00160CB8" w:rsidP="00160CB8">
            <w:pPr>
              <w:spacing w:before="100" w:after="100"/>
              <w:ind w:left="58" w:right="58"/>
            </w:pPr>
            <w:r>
              <w:rPr>
                <w:b/>
                <w:bCs/>
              </w:rPr>
              <w:t>Care Plan</w:t>
            </w:r>
            <w:r>
              <w:t xml:space="preserve">: </w:t>
            </w:r>
          </w:p>
          <w:p w14:paraId="5CB81449" w14:textId="77777777" w:rsidR="003D6843" w:rsidRPr="00D928AB" w:rsidRDefault="001A2148" w:rsidP="00160CB8">
            <w:pPr>
              <w:spacing w:before="100" w:after="100"/>
              <w:ind w:left="58" w:right="58"/>
              <w:rPr>
                <w:i/>
                <w:iCs/>
              </w:rPr>
            </w:pPr>
            <w:r w:rsidRPr="00F545FF">
              <w:rPr>
                <w:i/>
                <w:color w:val="702082"/>
              </w:rPr>
              <w:t xml:space="preserve">Note where any relevant care plan can be found.  </w:t>
            </w:r>
          </w:p>
          <w:p w14:paraId="1CEF2BE2" w14:textId="77777777" w:rsidR="003D6843" w:rsidRPr="00D928AB" w:rsidRDefault="001A2148" w:rsidP="00160CB8">
            <w:pPr>
              <w:spacing w:before="100" w:after="100"/>
              <w:ind w:left="58" w:right="58"/>
              <w:rPr>
                <w:i/>
                <w:iCs/>
              </w:rPr>
            </w:pPr>
            <w:r w:rsidRPr="00B702C7">
              <w:rPr>
                <w:i/>
                <w:color w:val="702082"/>
              </w:rPr>
              <w:t xml:space="preserve">Note what staff are responsible for delivering / supporting delivery of the care plan. </w:t>
            </w:r>
          </w:p>
          <w:p w14:paraId="1E733E24" w14:textId="77777777" w:rsidR="00160CB8" w:rsidRPr="0004077D" w:rsidRDefault="001A2148" w:rsidP="00E75BB3">
            <w:pPr>
              <w:spacing w:before="100" w:after="100"/>
              <w:ind w:left="58" w:right="58"/>
              <w:rPr>
                <w:b/>
                <w:bCs/>
              </w:rPr>
            </w:pPr>
            <w:r w:rsidRPr="00E75BB3">
              <w:rPr>
                <w:i/>
                <w:color w:val="702082"/>
              </w:rPr>
              <w:t>Note which healthcare professional issued the plan, their role and the date issued.</w:t>
            </w:r>
          </w:p>
        </w:tc>
      </w:tr>
      <w:tr w:rsidR="00160CB8" w:rsidRPr="00CA1FFA" w14:paraId="4122C950" w14:textId="77777777" w:rsidTr="00E671D9">
        <w:trPr>
          <w:cantSplit/>
          <w:tblHeader/>
        </w:trPr>
        <w:tc>
          <w:tcPr>
            <w:tcW w:w="5524" w:type="dxa"/>
            <w:vAlign w:val="center"/>
          </w:tcPr>
          <w:p w14:paraId="6357D349" w14:textId="77777777" w:rsidR="00160CB8" w:rsidRDefault="00160CB8" w:rsidP="00160CB8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3B518331" w14:textId="77777777" w:rsidR="00160CB8" w:rsidRPr="0004077D" w:rsidRDefault="00160CB8" w:rsidP="00160CB8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</w:tbl>
    <w:p w14:paraId="6E91EC15" w14:textId="77777777" w:rsidR="00D928AB" w:rsidRDefault="00D928AB" w:rsidP="007A72E3"/>
    <w:sectPr w:rsidR="00D928AB" w:rsidSect="009F58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A3B14" w14:textId="77777777" w:rsidR="00BF2EB6" w:rsidRDefault="00BF2EB6" w:rsidP="00A47DC7">
      <w:pPr>
        <w:spacing w:line="240" w:lineRule="auto"/>
      </w:pPr>
      <w:r>
        <w:separator/>
      </w:r>
    </w:p>
  </w:endnote>
  <w:endnote w:type="continuationSeparator" w:id="0">
    <w:p w14:paraId="3F21E071" w14:textId="77777777" w:rsidR="00BF2EB6" w:rsidRDefault="00BF2EB6" w:rsidP="00A47D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A5B80" w14:textId="77777777" w:rsidR="00B96DE9" w:rsidRDefault="0029759E" w:rsidP="009F587B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11747B2" wp14:editId="7EA504D5">
              <wp:simplePos x="91503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5378009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C6531B" w14:textId="77777777" w:rsidR="0029759E" w:rsidRPr="0029759E" w:rsidRDefault="0029759E" w:rsidP="0029759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9759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1747B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40.85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" filled="f" stroked="f">
              <v:textbox style="mso-fit-shape-to-text:t" inset="0,0,0,15pt">
                <w:txbxContent>
                  <w:p w14:paraId="62C6531B" w14:textId="77777777" w:rsidR="0029759E" w:rsidRPr="0029759E" w:rsidRDefault="0029759E" w:rsidP="0029759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9759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F587B">
      <w:fldChar w:fldCharType="begin"/>
    </w:r>
    <w:r w:rsidR="009F587B">
      <w:instrText>PAGE</w:instrText>
    </w:r>
    <w:r w:rsidR="009F587B">
      <w:fldChar w:fldCharType="separate"/>
    </w:r>
    <w:r w:rsidR="009F587B">
      <w:rPr>
        <w:noProof/>
      </w:rPr>
      <w:t>2</w:t>
    </w:r>
    <w:r w:rsidR="009F587B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3EA86" w14:textId="77777777" w:rsidR="000C082C" w:rsidRDefault="0029759E" w:rsidP="009F587B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EAAB50" wp14:editId="1591AC14">
              <wp:simplePos x="914400" y="1006602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92574592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0B398B" w14:textId="77777777" w:rsidR="0029759E" w:rsidRPr="0029759E" w:rsidRDefault="0029759E" w:rsidP="0029759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9759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EAAB5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0.85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" filled="f" stroked="f">
              <v:textbox style="mso-fit-shape-to-text:t" inset="0,0,0,15pt">
                <w:txbxContent>
                  <w:p w14:paraId="5A0B398B" w14:textId="77777777" w:rsidR="0029759E" w:rsidRPr="0029759E" w:rsidRDefault="0029759E" w:rsidP="0029759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9759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F587B">
      <w:fldChar w:fldCharType="begin"/>
    </w:r>
    <w:r w:rsidR="009F587B">
      <w:instrText>PAGE</w:instrText>
    </w:r>
    <w:r w:rsidR="009F587B">
      <w:fldChar w:fldCharType="separate"/>
    </w:r>
    <w:r w:rsidR="009F587B">
      <w:rPr>
        <w:noProof/>
      </w:rPr>
      <w:t>1</w:t>
    </w:r>
    <w:r w:rsidR="009F587B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2CD5E" w14:textId="77777777" w:rsidR="00B96DE9" w:rsidRDefault="0029759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08D2B6D" wp14:editId="19404D3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50775508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25AAE0" w14:textId="77777777" w:rsidR="0029759E" w:rsidRPr="0029759E" w:rsidRDefault="0029759E" w:rsidP="0029759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9759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8D2B6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" filled="f" stroked="f">
              <v:textbox style="mso-fit-shape-to-text:t" inset="0,0,0,15pt">
                <w:txbxContent>
                  <w:p w14:paraId="7925AAE0" w14:textId="77777777" w:rsidR="0029759E" w:rsidRPr="0029759E" w:rsidRDefault="0029759E" w:rsidP="0029759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9759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C99BE" w14:textId="77777777" w:rsidR="00BF2EB6" w:rsidRDefault="00BF2EB6" w:rsidP="00A47DC7">
      <w:pPr>
        <w:spacing w:line="240" w:lineRule="auto"/>
      </w:pPr>
      <w:r>
        <w:separator/>
      </w:r>
    </w:p>
  </w:footnote>
  <w:footnote w:type="continuationSeparator" w:id="0">
    <w:p w14:paraId="76128F42" w14:textId="77777777" w:rsidR="00BF2EB6" w:rsidRDefault="00BF2EB6" w:rsidP="00A47D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01BD" w14:textId="77777777" w:rsidR="00B96DE9" w:rsidRDefault="00B96D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8E428" w14:textId="77777777" w:rsidR="00B96DE9" w:rsidRDefault="0029759E">
    <w:pPr>
      <w:pStyle w:val="Header"/>
    </w:pPr>
    <w:r w:rsidRPr="0029759E">
      <w:rPr>
        <w:noProof/>
      </w:rPr>
      <w:drawing>
        <wp:inline distT="0" distB="0" distL="0" distR="0" wp14:anchorId="38D63C99" wp14:editId="61D8DFAF">
          <wp:extent cx="5731510" cy="675640"/>
          <wp:effectExtent l="0" t="0" r="2540" b="0"/>
          <wp:docPr id="12" name="Picture 11">
            <a:extLst xmlns:a="http://schemas.openxmlformats.org/drawingml/2006/main">
              <a:ext uri="{FF2B5EF4-FFF2-40B4-BE49-F238E27FC236}">
                <a16:creationId xmlns:a16="http://schemas.microsoft.com/office/drawing/2014/main" id="{FD4F198E-CBC6-AC90-B543-A75EE35DA16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>
                    <a:extLst>
                      <a:ext uri="{FF2B5EF4-FFF2-40B4-BE49-F238E27FC236}">
                        <a16:creationId xmlns:a16="http://schemas.microsoft.com/office/drawing/2014/main" id="{FD4F198E-CBC6-AC90-B543-A75EE35DA16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675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3591A0" w14:textId="77777777" w:rsidR="0029759E" w:rsidRPr="0029759E" w:rsidRDefault="0029759E">
    <w:pPr>
      <w:pStyle w:val="Header"/>
      <w:rPr>
        <w:b/>
        <w:bCs/>
        <w:sz w:val="40"/>
        <w:szCs w:val="40"/>
      </w:rPr>
    </w:pPr>
    <w:r>
      <w:tab/>
    </w:r>
    <w:r w:rsidRPr="0029759E">
      <w:rPr>
        <w:b/>
        <w:bCs/>
        <w:sz w:val="40"/>
        <w:szCs w:val="40"/>
      </w:rPr>
      <w:t xml:space="preserve">To be completed by the school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0E299" w14:textId="77777777" w:rsidR="00B96DE9" w:rsidRDefault="00B96D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903EC"/>
    <w:multiLevelType w:val="hybridMultilevel"/>
    <w:tmpl w:val="315E5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9C59B3"/>
    <w:multiLevelType w:val="hybridMultilevel"/>
    <w:tmpl w:val="C2503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594F1B"/>
    <w:multiLevelType w:val="multilevel"/>
    <w:tmpl w:val="F918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127810">
    <w:abstractNumId w:val="0"/>
  </w:num>
  <w:num w:numId="2" w16cid:durableId="1389257072">
    <w:abstractNumId w:val="1"/>
  </w:num>
  <w:num w:numId="3" w16cid:durableId="305941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D28"/>
    <w:rsid w:val="00010615"/>
    <w:rsid w:val="00017C63"/>
    <w:rsid w:val="0004077D"/>
    <w:rsid w:val="000854EF"/>
    <w:rsid w:val="00086A49"/>
    <w:rsid w:val="000B0583"/>
    <w:rsid w:val="000B07D4"/>
    <w:rsid w:val="000C082C"/>
    <w:rsid w:val="000D0D62"/>
    <w:rsid w:val="000D5661"/>
    <w:rsid w:val="000E670F"/>
    <w:rsid w:val="001107FC"/>
    <w:rsid w:val="0012380D"/>
    <w:rsid w:val="001431B6"/>
    <w:rsid w:val="00160CB8"/>
    <w:rsid w:val="0017641D"/>
    <w:rsid w:val="00181AF5"/>
    <w:rsid w:val="00197001"/>
    <w:rsid w:val="001A2148"/>
    <w:rsid w:val="001C406C"/>
    <w:rsid w:val="001F3F46"/>
    <w:rsid w:val="00246DAB"/>
    <w:rsid w:val="00276BD8"/>
    <w:rsid w:val="0029759E"/>
    <w:rsid w:val="002B258B"/>
    <w:rsid w:val="002B382A"/>
    <w:rsid w:val="003117EE"/>
    <w:rsid w:val="003868F3"/>
    <w:rsid w:val="00393CC3"/>
    <w:rsid w:val="003B2777"/>
    <w:rsid w:val="003D0404"/>
    <w:rsid w:val="003D6843"/>
    <w:rsid w:val="00407188"/>
    <w:rsid w:val="00476C0E"/>
    <w:rsid w:val="00480A00"/>
    <w:rsid w:val="004933EF"/>
    <w:rsid w:val="004A0ECA"/>
    <w:rsid w:val="004B5A70"/>
    <w:rsid w:val="00515146"/>
    <w:rsid w:val="005213FB"/>
    <w:rsid w:val="00556023"/>
    <w:rsid w:val="00566DFB"/>
    <w:rsid w:val="00595161"/>
    <w:rsid w:val="005A0634"/>
    <w:rsid w:val="005C213A"/>
    <w:rsid w:val="005F5BCE"/>
    <w:rsid w:val="00601498"/>
    <w:rsid w:val="006036F7"/>
    <w:rsid w:val="00634D28"/>
    <w:rsid w:val="00642880"/>
    <w:rsid w:val="00645D2C"/>
    <w:rsid w:val="00651C71"/>
    <w:rsid w:val="006739A3"/>
    <w:rsid w:val="00680981"/>
    <w:rsid w:val="006A055B"/>
    <w:rsid w:val="006A1164"/>
    <w:rsid w:val="006D7109"/>
    <w:rsid w:val="006E0E5C"/>
    <w:rsid w:val="006E22E3"/>
    <w:rsid w:val="006F2416"/>
    <w:rsid w:val="00703F54"/>
    <w:rsid w:val="007128A8"/>
    <w:rsid w:val="00715CE3"/>
    <w:rsid w:val="00720F24"/>
    <w:rsid w:val="007236A6"/>
    <w:rsid w:val="007339DE"/>
    <w:rsid w:val="00766A25"/>
    <w:rsid w:val="0078767F"/>
    <w:rsid w:val="00797749"/>
    <w:rsid w:val="00797C8F"/>
    <w:rsid w:val="007A3E9F"/>
    <w:rsid w:val="007A53DE"/>
    <w:rsid w:val="007A72E3"/>
    <w:rsid w:val="007E646F"/>
    <w:rsid w:val="007F12ED"/>
    <w:rsid w:val="007F78EA"/>
    <w:rsid w:val="0080486D"/>
    <w:rsid w:val="00835009"/>
    <w:rsid w:val="00835C32"/>
    <w:rsid w:val="008951FB"/>
    <w:rsid w:val="008B3FA8"/>
    <w:rsid w:val="00904355"/>
    <w:rsid w:val="0094088A"/>
    <w:rsid w:val="00942021"/>
    <w:rsid w:val="00972BCD"/>
    <w:rsid w:val="00987373"/>
    <w:rsid w:val="009A1AF6"/>
    <w:rsid w:val="009A7935"/>
    <w:rsid w:val="009C469A"/>
    <w:rsid w:val="009F07EF"/>
    <w:rsid w:val="009F587B"/>
    <w:rsid w:val="009F741F"/>
    <w:rsid w:val="00A44FCC"/>
    <w:rsid w:val="00A47DC7"/>
    <w:rsid w:val="00A50057"/>
    <w:rsid w:val="00A66A4E"/>
    <w:rsid w:val="00A70BB4"/>
    <w:rsid w:val="00A720B2"/>
    <w:rsid w:val="00A820C7"/>
    <w:rsid w:val="00A95D3C"/>
    <w:rsid w:val="00AD3C9A"/>
    <w:rsid w:val="00AE45A5"/>
    <w:rsid w:val="00AF1577"/>
    <w:rsid w:val="00AF2FD8"/>
    <w:rsid w:val="00B02331"/>
    <w:rsid w:val="00B61F95"/>
    <w:rsid w:val="00B702C7"/>
    <w:rsid w:val="00B96DE9"/>
    <w:rsid w:val="00BC11C3"/>
    <w:rsid w:val="00BC2783"/>
    <w:rsid w:val="00BD0B27"/>
    <w:rsid w:val="00BD598E"/>
    <w:rsid w:val="00BF2EB6"/>
    <w:rsid w:val="00C06648"/>
    <w:rsid w:val="00C520B6"/>
    <w:rsid w:val="00CB3655"/>
    <w:rsid w:val="00CB4A71"/>
    <w:rsid w:val="00CC1B41"/>
    <w:rsid w:val="00CF4274"/>
    <w:rsid w:val="00D26977"/>
    <w:rsid w:val="00D6055D"/>
    <w:rsid w:val="00D76AF8"/>
    <w:rsid w:val="00D928AB"/>
    <w:rsid w:val="00DB25C3"/>
    <w:rsid w:val="00DE0AD6"/>
    <w:rsid w:val="00DE5202"/>
    <w:rsid w:val="00DF7137"/>
    <w:rsid w:val="00E75BB3"/>
    <w:rsid w:val="00E85629"/>
    <w:rsid w:val="00ED2D3C"/>
    <w:rsid w:val="00EE3A7D"/>
    <w:rsid w:val="00EF4216"/>
    <w:rsid w:val="00F05DFA"/>
    <w:rsid w:val="00F309F2"/>
    <w:rsid w:val="00F545FF"/>
    <w:rsid w:val="00F75B81"/>
    <w:rsid w:val="00F93335"/>
    <w:rsid w:val="00FA50D8"/>
    <w:rsid w:val="00FD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F352B"/>
  <w15:chartTrackingRefBased/>
  <w15:docId w15:val="{9FC7D6C8-9459-4AC5-A5BD-D27BAC6F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DC7"/>
    <w:pPr>
      <w:spacing w:after="0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7D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D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D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D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D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D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D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D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D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D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D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DC7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DC7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DC7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DC7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DC7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DC7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47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D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D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DC7"/>
    <w:rPr>
      <w:rFonts w:ascii="Arial" w:hAnsi="Arial" w:cs="Arial"/>
      <w:i/>
      <w:iCs/>
      <w:color w:val="404040" w:themeColor="text1" w:themeTint="BF"/>
      <w:sz w:val="24"/>
      <w:szCs w:val="24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MAIN CONTENT,List Paragraph12,Bullet Style,List Paragraph2,Normal numbered"/>
    <w:basedOn w:val="Normal"/>
    <w:link w:val="ListParagraphChar"/>
    <w:uiPriority w:val="34"/>
    <w:qFormat/>
    <w:rsid w:val="00A47D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D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D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DC7"/>
    <w:rPr>
      <w:rFonts w:ascii="Arial" w:hAnsi="Arial" w:cs="Arial"/>
      <w:i/>
      <w:iCs/>
      <w:color w:val="2F5496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A47DC7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MAIN CONTENT Char"/>
    <w:link w:val="ListParagraph"/>
    <w:qFormat/>
    <w:locked/>
    <w:rsid w:val="00A47DC7"/>
    <w:rPr>
      <w:rFonts w:ascii="Arial" w:hAnsi="Arial" w:cs="Arial"/>
      <w:sz w:val="24"/>
      <w:szCs w:val="24"/>
    </w:rPr>
  </w:style>
  <w:style w:type="table" w:customStyle="1" w:styleId="TableGrid2">
    <w:name w:val="Table Grid2"/>
    <w:basedOn w:val="TableNormal"/>
    <w:next w:val="TableGrid"/>
    <w:rsid w:val="00A47DC7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47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47D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D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DC7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47DC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DC7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47DC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DC7"/>
    <w:rPr>
      <w:rFonts w:ascii="Arial" w:hAnsi="Arial" w:cs="Arial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B96DE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6D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96DE9"/>
    <w:rPr>
      <w:i/>
      <w:iCs/>
    </w:rPr>
  </w:style>
  <w:style w:type="paragraph" w:styleId="NoSpacing">
    <w:name w:val="No Spacing"/>
    <w:uiPriority w:val="1"/>
    <w:qFormat/>
    <w:rsid w:val="00B96DE9"/>
    <w:pPr>
      <w:spacing w:after="0" w:line="240" w:lineRule="auto"/>
    </w:pPr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B96DE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96DE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96DE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6DE9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caaapr\Downloads\Individual%20Health%20Care%20Plan%20for%20schools%20to%20complte%20TEMPLATE%20(%20Allergy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54c6c9-d165-4ed9-b46d-372a380baafa">
      <Terms xmlns="http://schemas.microsoft.com/office/infopath/2007/PartnerControls"/>
    </lcf76f155ced4ddcb4097134ff3c332f>
    <TaxCatchAll xmlns="96954d2f-598f-417d-b247-dcb718e11801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4DEDA1C8EA6444817454BFFBB5B8BF" ma:contentTypeVersion="10" ma:contentTypeDescription="Create a new document." ma:contentTypeScope="" ma:versionID="3b21c7f4a08105c4b830ecb1fc397c6f">
  <xsd:schema xmlns:xsd="http://www.w3.org/2001/XMLSchema" xmlns:xs="http://www.w3.org/2001/XMLSchema" xmlns:p="http://schemas.microsoft.com/office/2006/metadata/properties" xmlns:ns2="2854c6c9-d165-4ed9-b46d-372a380baafa" xmlns:ns3="96954d2f-598f-417d-b247-dcb718e11801" targetNamespace="http://schemas.microsoft.com/office/2006/metadata/properties" ma:root="true" ma:fieldsID="8d5d3edb7f037a4311e7e9632b4ba1b2" ns2:_="" ns3:_="">
    <xsd:import namespace="2854c6c9-d165-4ed9-b46d-372a380baafa"/>
    <xsd:import namespace="96954d2f-598f-417d-b247-dcb718e118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4c6c9-d165-4ed9-b46d-372a380ba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7eb6393-bae5-439c-9df7-ed1047f92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954d2f-598f-417d-b247-dcb718e118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0e86367-f457-407a-b17f-186fa371b4a5}" ma:internalName="TaxCatchAll" ma:showField="CatchAllData" ma:web="96954d2f-598f-417d-b247-dcb718e118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7A2A75-38C9-46AA-97EB-E79716D90A97}">
  <ds:schemaRefs>
    <ds:schemaRef ds:uri="http://schemas.microsoft.com/office/2006/metadata/properties"/>
    <ds:schemaRef ds:uri="http://schemas.microsoft.com/office/infopath/2007/PartnerControls"/>
    <ds:schemaRef ds:uri="2854c6c9-d165-4ed9-b46d-372a380baafa"/>
    <ds:schemaRef ds:uri="96954d2f-598f-417d-b247-dcb718e11801"/>
  </ds:schemaRefs>
</ds:datastoreItem>
</file>

<file path=customXml/itemProps2.xml><?xml version="1.0" encoding="utf-8"?>
<ds:datastoreItem xmlns:ds="http://schemas.openxmlformats.org/officeDocument/2006/customXml" ds:itemID="{1E46CA0D-78C8-4858-8697-23E0C6D6F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54c6c9-d165-4ed9-b46d-372a380baafa"/>
    <ds:schemaRef ds:uri="96954d2f-598f-417d-b247-dcb718e118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6C1562-0744-4F2D-B5F5-6980206BF0E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e278828-447b-4aaa-a336-d38da9839a3c}" enabled="1" method="Privileged" siteId="{fad277c9-c60a-4da1-b5f3-b3b8b34a82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Individual Health Care Plan for schools to complte TEMPLATE ( Allergy)</Template>
  <TotalTime>0</TotalTime>
  <Pages>4</Pages>
  <Words>698</Words>
  <Characters>3759</Characters>
  <Application>Microsoft Office Word</Application>
  <DocSecurity>0</DocSecurity>
  <Lines>121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Painter</dc:creator>
  <cp:keywords/>
  <dc:description/>
  <cp:lastModifiedBy>Anna Painter</cp:lastModifiedBy>
  <cp:revision>2</cp:revision>
  <dcterms:created xsi:type="dcterms:W3CDTF">2026-10-16T14:45:00Z</dcterms:created>
  <dcterms:modified xsi:type="dcterms:W3CDTF">2026-10-16T14:45:00Z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0x010100FC4DEDA1C8EA6444817454BFFBB5B8BF</vt:lpwstr>
  </property>
  <property fmtid="{D5CDD505-2E9C-101B-9397-08002B2CF9AE}" pid="3" name="ClassificationContentMarkingFooterShapeIds">
    <vt:lpwstr>1e43ba4e,3349e7c,372dc308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a17471b1-27ab-4640-9264-e69a67407ca3_Enabled">
    <vt:lpwstr>true</vt:lpwstr>
  </property>
  <property fmtid="{D5CDD505-2E9C-101B-9397-08002B2CF9AE}" pid="7" name="MSIP_Label_a17471b1-27ab-4640-9264-e69a67407ca3_SetDate">
    <vt:lpwstr>2026-10-16T14:21:18Z</vt:lpwstr>
  </property>
  <property fmtid="{D5CDD505-2E9C-101B-9397-08002B2CF9AE}" pid="8" name="MSIP_Label_a17471b1-27ab-4640-9264-e69a67407ca3_Method">
    <vt:lpwstr>Standard</vt:lpwstr>
  </property>
  <property fmtid="{D5CDD505-2E9C-101B-9397-08002B2CF9AE}" pid="9" name="MSIP_Label_a17471b1-27ab-4640-9264-e69a67407ca3_Name">
    <vt:lpwstr>BCC - OFFICIAL</vt:lpwstr>
  </property>
  <property fmtid="{D5CDD505-2E9C-101B-9397-08002B2CF9AE}" pid="10" name="MSIP_Label_a17471b1-27ab-4640-9264-e69a67407ca3_SiteId">
    <vt:lpwstr>699ace67-d2e4-4bcd-b303-d2bbe2b9bbf1</vt:lpwstr>
  </property>
  <property fmtid="{D5CDD505-2E9C-101B-9397-08002B2CF9AE}" pid="11" name="MSIP_Label_a17471b1-27ab-4640-9264-e69a67407ca3_ActionId">
    <vt:lpwstr>e2bf25e3-fe75-4d68-bd4a-6232f8907aab</vt:lpwstr>
  </property>
  <property fmtid="{D5CDD505-2E9C-101B-9397-08002B2CF9AE}" pid="12" name="MSIP_Label_a17471b1-27ab-4640-9264-e69a67407ca3_ContentBits">
    <vt:lpwstr>2</vt:lpwstr>
  </property>
  <property fmtid="{D5CDD505-2E9C-101B-9397-08002B2CF9AE}" pid="13" name="MSIP_Label_a17471b1-27ab-4640-9264-e69a67407ca3_Tag">
    <vt:lpwstr>10, 3, 0, 1</vt:lpwstr>
  </property>
</Properties>
</file>